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  <w:bookmarkStart w:id="0" w:name="_GoBack"/>
        <w:bookmarkEnd w:id="0"/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E8404A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E8404A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E8404A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38CA544D" w:rsidR="00A95E69" w:rsidRDefault="00835A4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>
        <w:rPr>
          <w:rFonts w:ascii="Calibri" w:hAnsi="Calibri"/>
          <w:noProof/>
          <w:color w:val="333333" w:themeColor="accent6" w:themeShade="80"/>
          <w:sz w:val="30"/>
          <w:szCs w:val="3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0E26B" wp14:editId="58108A6E">
                <wp:simplePos x="0" y="0"/>
                <wp:positionH relativeFrom="column">
                  <wp:posOffset>2599690</wp:posOffset>
                </wp:positionH>
                <wp:positionV relativeFrom="paragraph">
                  <wp:posOffset>-5603240</wp:posOffset>
                </wp:positionV>
                <wp:extent cx="3324225" cy="428625"/>
                <wp:effectExtent l="0" t="0" r="9525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DDB31" w14:textId="00986F5B" w:rsidR="00835A4F" w:rsidRPr="00835A4F" w:rsidRDefault="00835A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35A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Załącznik nr 3 do Zarządzenia nr 28/2022 z</w:t>
                            </w:r>
                            <w:r w:rsidR="00FE01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35A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dnia </w:t>
                            </w:r>
                            <w:r w:rsidR="00FE01D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30.</w:t>
                            </w:r>
                            <w:r w:rsidRPr="00835A4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06.2022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10E26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4.7pt;margin-top:-441.2pt;width:261.75pt;height:3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" fillcolor="white [3201]" stroked="f" strokeweight=".5pt">
                <v:textbox>
                  <w:txbxContent>
                    <w:p w14:paraId="49ADDB31" w14:textId="00986F5B" w:rsidR="00835A4F" w:rsidRPr="00835A4F" w:rsidRDefault="00835A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35A4F">
                        <w:rPr>
                          <w:rFonts w:ascii="Arial" w:hAnsi="Arial" w:cs="Arial"/>
                          <w:sz w:val="16"/>
                          <w:szCs w:val="16"/>
                        </w:rPr>
                        <w:t>Załącznik nr 3 do Zarządzenia nr 28/2022 z</w:t>
                      </w:r>
                      <w:r w:rsidR="00FE01D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835A4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dnia </w:t>
                      </w:r>
                      <w:r w:rsidR="00FE01D0">
                        <w:rPr>
                          <w:rFonts w:ascii="Arial" w:hAnsi="Arial" w:cs="Arial"/>
                          <w:sz w:val="16"/>
                          <w:szCs w:val="16"/>
                        </w:rPr>
                        <w:t>30.</w:t>
                      </w:r>
                      <w:r w:rsidRPr="00835A4F">
                        <w:rPr>
                          <w:rFonts w:ascii="Arial" w:hAnsi="Arial" w:cs="Arial"/>
                          <w:sz w:val="16"/>
                          <w:szCs w:val="16"/>
                        </w:rPr>
                        <w:t>06.2022 r.</w:t>
                      </w:r>
                    </w:p>
                  </w:txbxContent>
                </v:textbox>
              </v:shape>
            </w:pict>
          </mc:Fallback>
        </mc:AlternateContent>
      </w:r>
      <w:r w:rsidR="0005237F"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789AA6F9" w:rsidR="0005237F" w:rsidRPr="0005237F" w:rsidRDefault="0005237F" w:rsidP="005C08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600495F7" w:rsidR="00B4668C" w:rsidRPr="0005237F" w:rsidRDefault="00B4668C" w:rsidP="005C08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CB5DB3" w14:textId="77777777" w:rsidR="00E8404A" w:rsidRDefault="00E8404A" w:rsidP="000172E5">
      <w:pPr>
        <w:spacing w:after="0" w:line="240" w:lineRule="auto"/>
      </w:pPr>
      <w:r>
        <w:separator/>
      </w:r>
    </w:p>
  </w:endnote>
  <w:endnote w:type="continuationSeparator" w:id="0">
    <w:p w14:paraId="5453F3D5" w14:textId="77777777" w:rsidR="00E8404A" w:rsidRDefault="00E8404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1990E1-4CE2-48D4-A614-5ECB79E53BCF}"/>
    <w:embedBold r:id="rId2" w:fontKey="{0CF35785-AF5C-48E7-9A58-485789E4BF39}"/>
    <w:embedItalic r:id="rId3" w:fontKey="{F91BB3AE-6E65-4CF7-B09B-92DF25CD2A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E1CF9E4F-669A-4A63-AE70-501FB674EF3C}"/>
    <w:embedBold r:id="rId5" w:fontKey="{97331E42-51F1-48B3-8A9F-193788DA8A37}"/>
    <w:embedItalic r:id="rId6" w:fontKey="{59337795-416E-44D8-8F9C-09B0694A3A8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5F9617C7-3D1A-42C5-92B5-C2273BDFE3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30F9F33-ED84-49B1-965B-4A76C0C12E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FCFEA" w14:textId="795314BF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>Nadleśnictwo Czerwony Dwór,  Czerwony Dwór 13,  19-411 Świętajno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</w:t>
    </w:r>
    <w:r w:rsidRPr="00196DA0">
      <w:rPr>
        <w:i/>
        <w:iCs/>
        <w:sz w:val="22"/>
        <w:szCs w:val="22"/>
      </w:rPr>
      <w:t xml:space="preserve">pod adresem e-mail: </w:t>
    </w:r>
    <w:hyperlink r:id="rId1" w:history="1">
      <w:r w:rsidR="00196DA0" w:rsidRPr="00196DA0">
        <w:rPr>
          <w:rStyle w:val="Hipercze"/>
          <w:sz w:val="22"/>
          <w:szCs w:val="22"/>
        </w:rPr>
        <w:t>czerwonydwor@bialystok.lasy.gov.pl</w:t>
      </w:r>
    </w:hyperlink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>+48 87 523 85 11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33382" w14:textId="77777777" w:rsidR="00E8404A" w:rsidRDefault="00E8404A" w:rsidP="000172E5">
      <w:pPr>
        <w:spacing w:after="0" w:line="240" w:lineRule="auto"/>
      </w:pPr>
      <w:r>
        <w:separator/>
      </w:r>
    </w:p>
  </w:footnote>
  <w:footnote w:type="continuationSeparator" w:id="0">
    <w:p w14:paraId="6EEDFD00" w14:textId="77777777" w:rsidR="00E8404A" w:rsidRDefault="00E8404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C398CD0" w:rsidR="00B337A2" w:rsidRPr="00F71B2C" w:rsidRDefault="00196DA0" w:rsidP="007A5FB5">
          <w:pPr>
            <w:pStyle w:val="Nagwek"/>
            <w:jc w:val="center"/>
            <w:rPr>
              <w:sz w:val="30"/>
              <w:szCs w:val="30"/>
            </w:rPr>
          </w:pPr>
          <w:r w:rsidRPr="00196DA0">
            <w:rPr>
              <w:color w:val="333333" w:themeColor="accent6" w:themeShade="80"/>
              <w:sz w:val="30"/>
              <w:szCs w:val="30"/>
            </w:rPr>
            <w:t>Zgłoszenie noclegu w ramach Programu „Zanocuj w lesie”  w Nadleśnictwie Czerwony Dwór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1727CA"/>
    <w:rsid w:val="001800AB"/>
    <w:rsid w:val="00196DA0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4F69FB"/>
    <w:rsid w:val="00502E9C"/>
    <w:rsid w:val="005112D0"/>
    <w:rsid w:val="00561D42"/>
    <w:rsid w:val="00577E06"/>
    <w:rsid w:val="00583334"/>
    <w:rsid w:val="005A3BF7"/>
    <w:rsid w:val="005C083F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35A4F"/>
    <w:rsid w:val="00846B76"/>
    <w:rsid w:val="0086797B"/>
    <w:rsid w:val="008D50F5"/>
    <w:rsid w:val="008E203A"/>
    <w:rsid w:val="008E3141"/>
    <w:rsid w:val="0091229C"/>
    <w:rsid w:val="00940E73"/>
    <w:rsid w:val="009512C6"/>
    <w:rsid w:val="009653F3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4668C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7687"/>
    <w:rsid w:val="00E61C09"/>
    <w:rsid w:val="00E8404A"/>
    <w:rsid w:val="00EB3B58"/>
    <w:rsid w:val="00EC7359"/>
    <w:rsid w:val="00EE3054"/>
    <w:rsid w:val="00F00606"/>
    <w:rsid w:val="00F01256"/>
    <w:rsid w:val="00F71B2C"/>
    <w:rsid w:val="00FC7475"/>
    <w:rsid w:val="00FE01D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zerwonydwor@bialystok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3B1681"/>
    <w:rsid w:val="00413332"/>
    <w:rsid w:val="0043313D"/>
    <w:rsid w:val="006D7532"/>
    <w:rsid w:val="00737B9A"/>
    <w:rsid w:val="00756A93"/>
    <w:rsid w:val="00764D12"/>
    <w:rsid w:val="00782D0D"/>
    <w:rsid w:val="007F34AE"/>
    <w:rsid w:val="00936BC3"/>
    <w:rsid w:val="009903F3"/>
    <w:rsid w:val="00CA7B8E"/>
    <w:rsid w:val="00D533BD"/>
    <w:rsid w:val="00E174C6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F26ABA5-2F9E-4AFA-80BE-C29638B2E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94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2022-06-28T10:03:00Z</dcterms:created>
  <dcterms:modified xsi:type="dcterms:W3CDTF">2022-06-30T06:54:00Z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